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C874DF2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CA6285">
        <w:rPr>
          <w:kern w:val="3"/>
          <w:lang w:val="en-US" w:eastAsia="ar-SA"/>
        </w:rPr>
        <w:t>01.10.2026.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D8399F3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CA6285">
        <w:rPr>
          <w:b/>
          <w:bCs/>
          <w:kern w:val="3"/>
          <w:lang w:val="sr-Cyrl-RS" w:eastAsia="ar-SA"/>
        </w:rPr>
        <w:t>Бешавне цеви и „сипас“ пластика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4EE4398" w:rsidR="00EC05A7" w:rsidRPr="00CA628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CA6285">
        <w:rPr>
          <w:b/>
          <w:kern w:val="3"/>
          <w:lang w:val="sr-Cyrl-RS" w:eastAsia="ar-SA"/>
        </w:rPr>
        <w:t xml:space="preserve"> До 200.000,00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6C9906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CA6285">
        <w:rPr>
          <w:kern w:val="3"/>
          <w:lang w:val="sr-Cyrl-RS" w:eastAsia="ar-SA"/>
        </w:rPr>
        <w:t>08.10.2026.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173EDAF8" w14:textId="4BF3F18B" w:rsidR="00CA6285" w:rsidRPr="00A3396B" w:rsidRDefault="00CA6285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CA6285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6D038" w14:textId="77777777" w:rsidR="005632F6" w:rsidRDefault="005632F6">
      <w:r>
        <w:separator/>
      </w:r>
    </w:p>
  </w:endnote>
  <w:endnote w:type="continuationSeparator" w:id="0">
    <w:p w14:paraId="7A26AAAC" w14:textId="77777777" w:rsidR="005632F6" w:rsidRDefault="0056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0161C" w14:textId="77777777" w:rsidR="005632F6" w:rsidRDefault="005632F6">
      <w:r>
        <w:separator/>
      </w:r>
    </w:p>
  </w:footnote>
  <w:footnote w:type="continuationSeparator" w:id="0">
    <w:p w14:paraId="70BE75D1" w14:textId="77777777" w:rsidR="005632F6" w:rsidRDefault="00563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35528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632F6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C323BD"/>
    <w:rsid w:val="00C47C2C"/>
    <w:rsid w:val="00C802B7"/>
    <w:rsid w:val="00C869B3"/>
    <w:rsid w:val="00CA6285"/>
    <w:rsid w:val="00CB64FA"/>
    <w:rsid w:val="00D409D4"/>
    <w:rsid w:val="00D50099"/>
    <w:rsid w:val="00DE678A"/>
    <w:rsid w:val="00DF5CD7"/>
    <w:rsid w:val="00E34ADE"/>
    <w:rsid w:val="00E45924"/>
    <w:rsid w:val="00E863FE"/>
    <w:rsid w:val="00E8787C"/>
    <w:rsid w:val="00E97BE4"/>
    <w:rsid w:val="00EA49A0"/>
    <w:rsid w:val="00EC05A7"/>
    <w:rsid w:val="00EC7BBA"/>
    <w:rsid w:val="00F16721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57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2026-10-01T08:22:00Z</dcterms:modified>
</cp:coreProperties>
</file>